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B6F" w:rsidRPr="00E87D5B" w:rsidRDefault="008C1B6F" w:rsidP="00E925DF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E87D5B">
        <w:rPr>
          <w:rStyle w:val="7pt"/>
          <w:b/>
          <w:sz w:val="28"/>
          <w:szCs w:val="28"/>
        </w:rPr>
        <w:t>ЗАЯВКА</w:t>
      </w:r>
    </w:p>
    <w:p w:rsidR="008C1B6F" w:rsidRPr="00F8460B" w:rsidRDefault="008C1B6F" w:rsidP="00E925D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87D5B">
        <w:rPr>
          <w:rFonts w:ascii="Times New Roman" w:hAnsi="Times New Roman"/>
          <w:b/>
          <w:sz w:val="28"/>
          <w:szCs w:val="28"/>
        </w:rPr>
        <w:t xml:space="preserve">на участие </w:t>
      </w:r>
      <w:r>
        <w:rPr>
          <w:rFonts w:ascii="Times New Roman" w:hAnsi="Times New Roman"/>
          <w:b/>
          <w:sz w:val="28"/>
          <w:szCs w:val="28"/>
        </w:rPr>
        <w:t xml:space="preserve">в фотоконкурсе </w:t>
      </w:r>
      <w:r w:rsidRPr="00E87D5B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В объективе – Росгвардия</w:t>
      </w:r>
      <w:r w:rsidRPr="00E87D5B">
        <w:rPr>
          <w:rFonts w:ascii="Times New Roman" w:hAnsi="Times New Roman"/>
          <w:b/>
          <w:sz w:val="28"/>
          <w:szCs w:val="28"/>
        </w:rPr>
        <w:t>»</w:t>
      </w:r>
      <w:r>
        <w:rPr>
          <w:rFonts w:ascii="Times New Roman" w:hAnsi="Times New Roman"/>
          <w:b/>
          <w:sz w:val="28"/>
          <w:szCs w:val="28"/>
        </w:rPr>
        <w:t xml:space="preserve"> войск национальной гвардии Российской Федерации</w:t>
      </w:r>
      <w:r w:rsidRPr="00E87D5B">
        <w:rPr>
          <w:rFonts w:ascii="Times New Roman" w:hAnsi="Times New Roman"/>
          <w:b/>
          <w:sz w:val="28"/>
          <w:szCs w:val="28"/>
        </w:rPr>
        <w:t xml:space="preserve"> </w:t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 xml:space="preserve">Наименование округа, территориального органа, ООВО, воинской части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 xml:space="preserve">Должность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 xml:space="preserve">Фамилия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>Имя</w:t>
      </w:r>
      <w:r>
        <w:rPr>
          <w:sz w:val="24"/>
          <w:szCs w:val="24"/>
        </w:rPr>
        <w:t xml:space="preserve">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 xml:space="preserve">Отчество </w:t>
      </w:r>
      <w:r w:rsidRPr="00DB6A21">
        <w:rPr>
          <w:sz w:val="24"/>
          <w:szCs w:val="24"/>
        </w:rPr>
        <w:tab/>
      </w:r>
    </w:p>
    <w:p w:rsidR="008C1B6F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>Воинское (специальное) звание</w:t>
      </w:r>
      <w:r>
        <w:rPr>
          <w:sz w:val="24"/>
          <w:szCs w:val="24"/>
        </w:rPr>
        <w:t xml:space="preserve">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Степень родства (для члена семьи) </w:t>
      </w:r>
      <w:r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 xml:space="preserve">Контактный телефон участника: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 xml:space="preserve">Адрес электронной почты: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  <w:rPr>
          <w:sz w:val="24"/>
          <w:szCs w:val="24"/>
        </w:rPr>
      </w:pPr>
      <w:r w:rsidRPr="00DB6A21">
        <w:rPr>
          <w:sz w:val="24"/>
          <w:szCs w:val="24"/>
        </w:rPr>
        <w:t xml:space="preserve">Номинация*: </w:t>
      </w:r>
      <w:r w:rsidRPr="00DB6A21">
        <w:rPr>
          <w:sz w:val="24"/>
          <w:szCs w:val="24"/>
        </w:rPr>
        <w:tab/>
      </w:r>
    </w:p>
    <w:p w:rsidR="008C1B6F" w:rsidRPr="00DB6A21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572" w:lineRule="exact"/>
        <w:ind w:left="60" w:firstLine="0"/>
        <w:jc w:val="both"/>
      </w:pPr>
      <w:r w:rsidRPr="00DB6A21">
        <w:rPr>
          <w:sz w:val="24"/>
          <w:szCs w:val="24"/>
        </w:rPr>
        <w:t>Автор произведения:</w:t>
      </w:r>
      <w:r w:rsidRPr="00DB6A21">
        <w:t xml:space="preserve"> </w:t>
      </w:r>
      <w:r w:rsidRPr="00DB6A21">
        <w:tab/>
      </w:r>
    </w:p>
    <w:p w:rsidR="008C1B6F" w:rsidRDefault="008C1B6F" w:rsidP="00E925D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C1B6F" w:rsidRPr="00FE7857" w:rsidRDefault="008C1B6F" w:rsidP="00E925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7857">
        <w:rPr>
          <w:rFonts w:ascii="Times New Roman" w:hAnsi="Times New Roman"/>
          <w:sz w:val="24"/>
          <w:szCs w:val="24"/>
        </w:rPr>
        <w:t>Согласие правообладателя</w:t>
      </w:r>
    </w:p>
    <w:p w:rsidR="008C1B6F" w:rsidRPr="00FE7857" w:rsidRDefault="008C1B6F" w:rsidP="00E925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7857">
        <w:rPr>
          <w:rFonts w:ascii="Times New Roman" w:hAnsi="Times New Roman"/>
          <w:sz w:val="24"/>
          <w:szCs w:val="24"/>
        </w:rPr>
        <w:t>С правилами проведения фотоконкурса ознакомлен и СОГЛАСЕН.</w:t>
      </w:r>
    </w:p>
    <w:p w:rsidR="008C1B6F" w:rsidRPr="00FE7857" w:rsidRDefault="008C1B6F" w:rsidP="00E925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7857">
        <w:rPr>
          <w:rFonts w:ascii="Times New Roman" w:hAnsi="Times New Roman"/>
          <w:sz w:val="24"/>
          <w:szCs w:val="24"/>
        </w:rPr>
        <w:t>С использованием фоторабот (с указанием имени автора) в печатных и визуальных материалах, издаваемых войсками национальной гвардии и по заказу войск национальной гвардии, а также на интернет-ресурсах войск национальной гвардии СОГЛАСЕН.</w:t>
      </w:r>
    </w:p>
    <w:p w:rsidR="008C1B6F" w:rsidRPr="00FE7857" w:rsidRDefault="008C1B6F" w:rsidP="00E925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7857">
        <w:rPr>
          <w:rFonts w:ascii="Times New Roman" w:hAnsi="Times New Roman"/>
          <w:sz w:val="24"/>
          <w:szCs w:val="24"/>
        </w:rPr>
        <w:t>Принимаю ответственность за точность вышеуказанной информации.</w:t>
      </w:r>
    </w:p>
    <w:p w:rsidR="008C1B6F" w:rsidRPr="00FE7857" w:rsidRDefault="008C1B6F" w:rsidP="00E925DF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7857">
        <w:rPr>
          <w:rFonts w:ascii="Times New Roman" w:hAnsi="Times New Roman"/>
          <w:sz w:val="24"/>
          <w:szCs w:val="24"/>
        </w:rPr>
        <w:t>СОГЛАСЕН с тем, что Росгвардия не несет ответственности за претензии и иски, связанные с авторскими и смежными правами на материалы, представляемые на фотоконкурс «В объективе – Росгвардия».</w:t>
      </w:r>
    </w:p>
    <w:p w:rsidR="008C1B6F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240" w:lineRule="auto"/>
        <w:ind w:left="60" w:firstLine="0"/>
        <w:jc w:val="both"/>
      </w:pPr>
    </w:p>
    <w:p w:rsidR="008C1B6F" w:rsidRPr="00FE7857" w:rsidRDefault="008C1B6F" w:rsidP="00E925DF">
      <w:pPr>
        <w:pStyle w:val="20"/>
        <w:shd w:val="clear" w:color="auto" w:fill="auto"/>
        <w:tabs>
          <w:tab w:val="left" w:leader="underscore" w:pos="8833"/>
        </w:tabs>
        <w:spacing w:after="0" w:line="240" w:lineRule="auto"/>
        <w:ind w:left="60" w:firstLine="0"/>
        <w:jc w:val="both"/>
      </w:pPr>
      <w:r w:rsidRPr="00DB6A21">
        <w:tab/>
      </w:r>
      <w:r w:rsidRPr="00E65505">
        <w:rPr>
          <w:color w:val="FF0000"/>
          <w:sz w:val="24"/>
          <w:szCs w:val="24"/>
          <w:u w:val="single"/>
        </w:rPr>
        <w:t xml:space="preserve">                                                                                                      </w:t>
      </w:r>
    </w:p>
    <w:p w:rsidR="008C1B6F" w:rsidRPr="00FE7857" w:rsidRDefault="008C1B6F" w:rsidP="00E925DF">
      <w:pPr>
        <w:spacing w:after="0" w:line="240" w:lineRule="auto"/>
        <w:jc w:val="both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color w:val="FF0000"/>
          <w:sz w:val="20"/>
          <w:szCs w:val="20"/>
        </w:rPr>
        <w:t xml:space="preserve">  </w:t>
      </w:r>
      <w:r w:rsidRPr="00FE7857">
        <w:rPr>
          <w:rFonts w:ascii="Times New Roman" w:hAnsi="Times New Roman"/>
          <w:i/>
          <w:sz w:val="20"/>
          <w:szCs w:val="20"/>
        </w:rPr>
        <w:t>Фамилия, инициалы правообладателя (автора)</w:t>
      </w:r>
      <w:r w:rsidRPr="00FE7857">
        <w:rPr>
          <w:rFonts w:ascii="Times New Roman" w:hAnsi="Times New Roman"/>
          <w:i/>
          <w:sz w:val="20"/>
          <w:szCs w:val="20"/>
        </w:rPr>
        <w:tab/>
        <w:t xml:space="preserve">       (Личная подпись)</w:t>
      </w:r>
      <w:r w:rsidRPr="00FE7857">
        <w:rPr>
          <w:rFonts w:ascii="Times New Roman" w:hAnsi="Times New Roman"/>
          <w:i/>
          <w:sz w:val="20"/>
          <w:szCs w:val="20"/>
        </w:rPr>
        <w:tab/>
        <w:t xml:space="preserve">              (Дата заполнения)</w:t>
      </w:r>
    </w:p>
    <w:p w:rsidR="008C1B6F" w:rsidRPr="00E925DF" w:rsidRDefault="008C1B6F">
      <w:pPr>
        <w:rPr>
          <w:rFonts w:ascii="Times New Roman" w:hAnsi="Times New Roman"/>
          <w:sz w:val="28"/>
          <w:szCs w:val="28"/>
        </w:rPr>
      </w:pPr>
    </w:p>
    <w:sectPr w:rsidR="008C1B6F" w:rsidRPr="00E925DF" w:rsidSect="002226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1B6F" w:rsidRDefault="008C1B6F" w:rsidP="00E925DF">
      <w:pPr>
        <w:spacing w:after="0" w:line="240" w:lineRule="auto"/>
      </w:pPr>
      <w:r>
        <w:separator/>
      </w:r>
    </w:p>
  </w:endnote>
  <w:endnote w:type="continuationSeparator" w:id="1">
    <w:p w:rsidR="008C1B6F" w:rsidRDefault="008C1B6F" w:rsidP="00E925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1B6F" w:rsidRDefault="008C1B6F" w:rsidP="00E925DF">
      <w:pPr>
        <w:spacing w:after="0" w:line="240" w:lineRule="auto"/>
      </w:pPr>
      <w:r>
        <w:separator/>
      </w:r>
    </w:p>
  </w:footnote>
  <w:footnote w:type="continuationSeparator" w:id="1">
    <w:p w:rsidR="008C1B6F" w:rsidRDefault="008C1B6F" w:rsidP="00E925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11CD"/>
    <w:rsid w:val="00213E30"/>
    <w:rsid w:val="00222624"/>
    <w:rsid w:val="002B2B3E"/>
    <w:rsid w:val="002D11CD"/>
    <w:rsid w:val="008C1B6F"/>
    <w:rsid w:val="009F48B9"/>
    <w:rsid w:val="00A93739"/>
    <w:rsid w:val="00B1429D"/>
    <w:rsid w:val="00B63D1D"/>
    <w:rsid w:val="00C07099"/>
    <w:rsid w:val="00DB6A21"/>
    <w:rsid w:val="00DB6B7F"/>
    <w:rsid w:val="00DC3D92"/>
    <w:rsid w:val="00DE2B6F"/>
    <w:rsid w:val="00E65505"/>
    <w:rsid w:val="00E87D5B"/>
    <w:rsid w:val="00E925DF"/>
    <w:rsid w:val="00F35C83"/>
    <w:rsid w:val="00F8460B"/>
    <w:rsid w:val="00FA3C06"/>
    <w:rsid w:val="00FD4483"/>
    <w:rsid w:val="00FE7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62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925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925DF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link w:val="20"/>
    <w:uiPriority w:val="99"/>
    <w:locked/>
    <w:rsid w:val="00E925DF"/>
    <w:rPr>
      <w:rFonts w:ascii="Times New Roman" w:hAnsi="Times New Roman"/>
      <w:shd w:val="clear" w:color="auto" w:fill="FFFFFF"/>
    </w:rPr>
  </w:style>
  <w:style w:type="character" w:customStyle="1" w:styleId="7pt">
    <w:name w:val="Основной текст + Интервал 7 pt"/>
    <w:uiPriority w:val="99"/>
    <w:rsid w:val="00E925DF"/>
    <w:rPr>
      <w:rFonts w:ascii="Times New Roman" w:hAnsi="Times New Roman"/>
      <w:spacing w:val="150"/>
      <w:sz w:val="25"/>
      <w:shd w:val="clear" w:color="auto" w:fill="FFFFFF"/>
    </w:rPr>
  </w:style>
  <w:style w:type="paragraph" w:customStyle="1" w:styleId="20">
    <w:name w:val="Основной текст (2)"/>
    <w:basedOn w:val="Normal"/>
    <w:link w:val="2"/>
    <w:uiPriority w:val="99"/>
    <w:rsid w:val="00E925DF"/>
    <w:pPr>
      <w:shd w:val="clear" w:color="auto" w:fill="FFFFFF"/>
      <w:spacing w:after="240" w:line="240" w:lineRule="atLeast"/>
      <w:ind w:hanging="380"/>
    </w:pPr>
    <w:rPr>
      <w:rFonts w:ascii="Times New Roman" w:hAnsi="Times New Roman"/>
      <w:sz w:val="20"/>
      <w:szCs w:val="20"/>
      <w:lang w:eastAsia="ru-RU"/>
    </w:rPr>
  </w:style>
  <w:style w:type="paragraph" w:styleId="FootnoteText">
    <w:name w:val="footnote text"/>
    <w:basedOn w:val="Normal"/>
    <w:link w:val="FootnoteTextChar"/>
    <w:uiPriority w:val="99"/>
    <w:rsid w:val="00E925DF"/>
    <w:pPr>
      <w:spacing w:after="0" w:line="240" w:lineRule="auto"/>
    </w:pPr>
    <w:rPr>
      <w:rFonts w:eastAsia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locked/>
    <w:rsid w:val="00E925DF"/>
    <w:rPr>
      <w:rFonts w:ascii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E925DF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173</Words>
  <Characters>992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ЗАЯВКА</dc:title>
  <dc:subject/>
  <dc:creator>Михалев Алексей Анатольевич</dc:creator>
  <cp:keywords/>
  <dc:description/>
  <cp:lastModifiedBy>WiZaRd</cp:lastModifiedBy>
  <cp:revision>2</cp:revision>
  <cp:lastPrinted>2018-03-30T11:39:00Z</cp:lastPrinted>
  <dcterms:created xsi:type="dcterms:W3CDTF">2018-05-14T13:21:00Z</dcterms:created>
  <dcterms:modified xsi:type="dcterms:W3CDTF">2018-05-14T13:21:00Z</dcterms:modified>
</cp:coreProperties>
</file>